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891193" w14:textId="082DEFE9" w:rsidR="00DA16CD" w:rsidRPr="00A70DC8" w:rsidRDefault="00A70DC8" w:rsidP="00A70DC8">
      <w:pPr>
        <w:jc w:val="center"/>
        <w:rPr>
          <w:b/>
        </w:rPr>
      </w:pPr>
      <w:r>
        <w:rPr>
          <w:b/>
        </w:rPr>
        <w:t>CLASS COPY! DO NOT TAKE OR WRITE ON!</w:t>
      </w:r>
    </w:p>
    <w:p w14:paraId="4473F1D8" w14:textId="77777777" w:rsidR="00DA16CD" w:rsidRDefault="00DA16CD"/>
    <w:p w14:paraId="472C6B9E" w14:textId="77777777" w:rsidR="00FA0EC9" w:rsidRDefault="00FA0EC9">
      <w:pPr>
        <w:sectPr w:rsidR="00FA0EC9" w:rsidSect="00A70DC8"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14:paraId="2F11C336" w14:textId="227D9791" w:rsidR="00DA16CD" w:rsidRDefault="00BF362F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B11D40A" wp14:editId="060060C6">
            <wp:extent cx="980750" cy="586844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23372" r="56580" b="41149"/>
                    <a:stretch/>
                  </pic:blipFill>
                  <pic:spPr bwMode="auto">
                    <a:xfrm>
                      <a:off x="0" y="0"/>
                      <a:ext cx="981484" cy="5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ABCFE" w14:textId="77777777" w:rsidR="00BF362F" w:rsidRDefault="00BF362F"/>
    <w:p w14:paraId="1AB135F7" w14:textId="77777777" w:rsidR="000351F9" w:rsidRDefault="00BF362F">
      <w:r>
        <w:rPr>
          <w:rFonts w:ascii="Helvetica" w:hAnsi="Helvetica" w:cs="Helvetica"/>
          <w:noProof/>
        </w:rPr>
        <w:drawing>
          <wp:inline distT="0" distB="0" distL="0" distR="0" wp14:anchorId="578D36F0" wp14:editId="5F817911">
            <wp:extent cx="1642946" cy="780586"/>
            <wp:effectExtent l="0" t="0" r="825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56" b="78969"/>
                    <a:stretch/>
                  </pic:blipFill>
                  <pic:spPr bwMode="auto">
                    <a:xfrm>
                      <a:off x="0" y="0"/>
                      <a:ext cx="1643367" cy="7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00878" w14:textId="77777777" w:rsidR="00BF362F" w:rsidRDefault="00BF362F" w:rsidP="000351F9">
      <w:pPr>
        <w:tabs>
          <w:tab w:val="left" w:pos="1487"/>
        </w:tabs>
      </w:pPr>
    </w:p>
    <w:p w14:paraId="348EAD37" w14:textId="77777777" w:rsidR="00A70DC8" w:rsidRPr="00A70DC8" w:rsidRDefault="00A70DC8" w:rsidP="00A70DC8">
      <w:pPr>
        <w:jc w:val="center"/>
        <w:rPr>
          <w:color w:val="000000" w:themeColor="text1"/>
          <w:sz w:val="6"/>
        </w:rPr>
      </w:pPr>
      <w:r w:rsidRPr="00A70DC8">
        <w:rPr>
          <w:color w:val="000000" w:themeColor="text1"/>
          <w:sz w:val="6"/>
        </w:rPr>
        <w:t>Titanium (i</w:t>
      </w:r>
    </w:p>
    <w:p w14:paraId="3D3851C3" w14:textId="2C87D0AE" w:rsidR="0005078E" w:rsidRDefault="00A70DC8" w:rsidP="0005078E">
      <w:pPr>
        <w:tabs>
          <w:tab w:val="left" w:pos="1487"/>
        </w:tabs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7B758" wp14:editId="74AEF5D8">
                <wp:simplePos x="0" y="0"/>
                <wp:positionH relativeFrom="column">
                  <wp:posOffset>1324155</wp:posOffset>
                </wp:positionH>
                <wp:positionV relativeFrom="paragraph">
                  <wp:posOffset>854387</wp:posOffset>
                </wp:positionV>
                <wp:extent cx="232913" cy="560837"/>
                <wp:effectExtent l="57150" t="19050" r="72390" b="86995"/>
                <wp:wrapNone/>
                <wp:docPr id="3" name="Curved 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2913" cy="560837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9CE65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3" o:spid="_x0000_s1026" type="#_x0000_t102" style="position:absolute;margin-left:104.25pt;margin-top:67.25pt;width:18.35pt;height:44.1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" adj="17115,20479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0351F9">
        <w:rPr>
          <w:rFonts w:ascii="Helvetica" w:hAnsi="Helvetica" w:cs="Helvetica"/>
          <w:noProof/>
        </w:rPr>
        <w:drawing>
          <wp:inline distT="0" distB="0" distL="0" distR="0" wp14:anchorId="050E5FE4" wp14:editId="47D2924E">
            <wp:extent cx="2597397" cy="14171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3" t="44124" r="1625" b="1808"/>
                    <a:stretch/>
                  </pic:blipFill>
                  <pic:spPr bwMode="auto">
                    <a:xfrm>
                      <a:off x="0" y="0"/>
                      <a:ext cx="2598144" cy="14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0DC8">
        <w:rPr>
          <w:b/>
        </w:rPr>
        <w:t xml:space="preserve">Q: </w:t>
      </w:r>
      <w:r>
        <w:t>What is wrong with this name?! What should the name be?</w:t>
      </w:r>
    </w:p>
    <w:p w14:paraId="673B0D33" w14:textId="6ACFE558" w:rsidR="00FA0EC9" w:rsidRPr="0055708D" w:rsidRDefault="0005078E" w:rsidP="00736621">
      <w:pPr>
        <w:tabs>
          <w:tab w:val="left" w:pos="1487"/>
        </w:tabs>
        <w:rPr>
          <w:color w:val="FFFFFF" w:themeColor="background1"/>
        </w:rPr>
        <w:sectPr w:rsidR="00FA0EC9" w:rsidRPr="0055708D" w:rsidSect="00FA0EC9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328D9E8" wp14:editId="313C7FDC">
            <wp:extent cx="2259980" cy="2966224"/>
            <wp:effectExtent l="0" t="0" r="63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t="9228" r="46880" b="50748"/>
                    <a:stretch/>
                  </pic:blipFill>
                  <pic:spPr bwMode="auto">
                    <a:xfrm>
                      <a:off x="0" y="0"/>
                      <a:ext cx="2260179" cy="29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ED77C" w14:textId="77777777" w:rsidR="001876D0" w:rsidRDefault="001876D0" w:rsidP="001876D0">
      <w:pPr>
        <w:tabs>
          <w:tab w:val="left" w:pos="1042"/>
        </w:tabs>
      </w:pPr>
    </w:p>
    <w:p w14:paraId="73ED6817" w14:textId="6CC44045" w:rsidR="001876D0" w:rsidRDefault="00B360E7" w:rsidP="001876D0">
      <w:pPr>
        <w:tabs>
          <w:tab w:val="left" w:pos="1042"/>
        </w:tabs>
        <w:rPr>
          <w:noProof/>
        </w:rPr>
      </w:pPr>
      <w:r w:rsidRPr="00A70DC8">
        <w:rPr>
          <w:b/>
          <w:noProof/>
        </w:rPr>
        <w:t>Salami ingredients:</w:t>
      </w:r>
      <w:r>
        <w:rPr>
          <w:noProof/>
        </w:rPr>
        <w:t xml:space="preserve"> Pork, Salt, Sugar, Wine, Spices, Dextrose, Garlic, Ascorbic Acid, Lactic Acid, Sodium Nitrite, Sodium Nitrate.</w:t>
      </w:r>
    </w:p>
    <w:p w14:paraId="489198CA" w14:textId="77777777" w:rsidR="00E26728" w:rsidRDefault="00E26728" w:rsidP="001876D0">
      <w:pPr>
        <w:tabs>
          <w:tab w:val="left" w:pos="1042"/>
        </w:tabs>
        <w:rPr>
          <w:noProof/>
        </w:rPr>
      </w:pPr>
    </w:p>
    <w:p w14:paraId="1293ACE7" w14:textId="65596953" w:rsidR="009852CB" w:rsidRDefault="009852CB" w:rsidP="001876D0">
      <w:pPr>
        <w:tabs>
          <w:tab w:val="left" w:pos="1042"/>
        </w:tabs>
      </w:pPr>
    </w:p>
    <w:p w14:paraId="2B824326" w14:textId="77777777" w:rsidR="00A70DC8" w:rsidRPr="00A70DC8" w:rsidRDefault="00A70DC8" w:rsidP="00A70DC8">
      <w:pPr>
        <w:jc w:val="center"/>
        <w:rPr>
          <w:b/>
        </w:rPr>
      </w:pPr>
      <w:r>
        <w:rPr>
          <w:b/>
        </w:rPr>
        <w:t>CLASS COPY! DO NOT TAKE OR WRITE ON!</w:t>
      </w:r>
    </w:p>
    <w:p w14:paraId="3F56CF03" w14:textId="77777777" w:rsidR="00A70DC8" w:rsidRDefault="00A70DC8" w:rsidP="00A70DC8"/>
    <w:p w14:paraId="00508780" w14:textId="77777777" w:rsidR="00A70DC8" w:rsidRDefault="00A70DC8" w:rsidP="00A70DC8">
      <w:pPr>
        <w:sectPr w:rsidR="00A70DC8" w:rsidSect="00A70DC8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C6AF213" w14:textId="77777777" w:rsidR="00A70DC8" w:rsidRDefault="00A70DC8" w:rsidP="00A70DC8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349A162" wp14:editId="1AC115CE">
            <wp:extent cx="980750" cy="586844"/>
            <wp:effectExtent l="0" t="0" r="1016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4" t="23372" r="56580" b="41149"/>
                    <a:stretch/>
                  </pic:blipFill>
                  <pic:spPr bwMode="auto">
                    <a:xfrm>
                      <a:off x="0" y="0"/>
                      <a:ext cx="981484" cy="58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57BB4" w14:textId="77777777" w:rsidR="00A70DC8" w:rsidRDefault="00A70DC8" w:rsidP="00A70DC8"/>
    <w:p w14:paraId="21F75E1E" w14:textId="77777777" w:rsidR="00A70DC8" w:rsidRDefault="00A70DC8" w:rsidP="00A70DC8">
      <w:r>
        <w:rPr>
          <w:rFonts w:ascii="Helvetica" w:hAnsi="Helvetica" w:cs="Helvetica"/>
          <w:noProof/>
        </w:rPr>
        <w:drawing>
          <wp:inline distT="0" distB="0" distL="0" distR="0" wp14:anchorId="7C6E3435" wp14:editId="2AD5D42F">
            <wp:extent cx="1642946" cy="780586"/>
            <wp:effectExtent l="0" t="0" r="825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56" b="78969"/>
                    <a:stretch/>
                  </pic:blipFill>
                  <pic:spPr bwMode="auto">
                    <a:xfrm>
                      <a:off x="0" y="0"/>
                      <a:ext cx="1643367" cy="7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6171" w14:textId="77777777" w:rsidR="00A70DC8" w:rsidRDefault="00A70DC8" w:rsidP="00A70DC8">
      <w:pPr>
        <w:tabs>
          <w:tab w:val="left" w:pos="1487"/>
        </w:tabs>
      </w:pPr>
    </w:p>
    <w:p w14:paraId="6CC0FCE5" w14:textId="77777777" w:rsidR="00A70DC8" w:rsidRPr="00A70DC8" w:rsidRDefault="00A70DC8" w:rsidP="00A70DC8">
      <w:pPr>
        <w:jc w:val="center"/>
        <w:rPr>
          <w:color w:val="000000" w:themeColor="text1"/>
          <w:sz w:val="6"/>
        </w:rPr>
      </w:pPr>
      <w:r w:rsidRPr="00A70DC8">
        <w:rPr>
          <w:color w:val="000000" w:themeColor="text1"/>
          <w:sz w:val="6"/>
        </w:rPr>
        <w:t>Titanium (i</w:t>
      </w:r>
    </w:p>
    <w:p w14:paraId="42B2DD05" w14:textId="77777777" w:rsidR="00A70DC8" w:rsidRDefault="00A70DC8" w:rsidP="00A70DC8">
      <w:pPr>
        <w:tabs>
          <w:tab w:val="left" w:pos="1487"/>
        </w:tabs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39DD86" wp14:editId="0EF43E57">
                <wp:simplePos x="0" y="0"/>
                <wp:positionH relativeFrom="column">
                  <wp:posOffset>1324155</wp:posOffset>
                </wp:positionH>
                <wp:positionV relativeFrom="paragraph">
                  <wp:posOffset>854387</wp:posOffset>
                </wp:positionV>
                <wp:extent cx="232913" cy="560837"/>
                <wp:effectExtent l="57150" t="19050" r="72390" b="86995"/>
                <wp:wrapNone/>
                <wp:docPr id="4" name="Curved 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2913" cy="560837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6A01A" id="Curved Right Arrow 4" o:spid="_x0000_s1026" type="#_x0000_t102" style="position:absolute;margin-left:104.25pt;margin-top:67.25pt;width:18.35pt;height:44.1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" adj="17115,20479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4B084F38" wp14:editId="18D3F95A">
            <wp:extent cx="2597397" cy="14171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3" t="44124" r="1625" b="1808"/>
                    <a:stretch/>
                  </pic:blipFill>
                  <pic:spPr bwMode="auto">
                    <a:xfrm>
                      <a:off x="0" y="0"/>
                      <a:ext cx="2598144" cy="14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0DC8">
        <w:rPr>
          <w:b/>
        </w:rPr>
        <w:t xml:space="preserve">Q: </w:t>
      </w:r>
      <w:r>
        <w:t>What is wrong with this name?! What should the name be?</w:t>
      </w:r>
    </w:p>
    <w:p w14:paraId="62D5DE28" w14:textId="77777777" w:rsidR="00A70DC8" w:rsidRPr="0055708D" w:rsidRDefault="00A70DC8" w:rsidP="00A70DC8">
      <w:pPr>
        <w:tabs>
          <w:tab w:val="left" w:pos="1487"/>
        </w:tabs>
        <w:rPr>
          <w:color w:val="FFFFFF" w:themeColor="background1"/>
        </w:rPr>
        <w:sectPr w:rsidR="00A70DC8" w:rsidRPr="0055708D" w:rsidSect="00FA0EC9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1711BBA7" wp14:editId="1E58B3DC">
            <wp:extent cx="2259980" cy="2966224"/>
            <wp:effectExtent l="0" t="0" r="63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t="9228" r="46880" b="50748"/>
                    <a:stretch/>
                  </pic:blipFill>
                  <pic:spPr bwMode="auto">
                    <a:xfrm>
                      <a:off x="0" y="0"/>
                      <a:ext cx="2260179" cy="296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8A076" w14:textId="77777777" w:rsidR="00A70DC8" w:rsidRDefault="00A70DC8" w:rsidP="00A70DC8">
      <w:pPr>
        <w:tabs>
          <w:tab w:val="left" w:pos="1042"/>
        </w:tabs>
      </w:pPr>
    </w:p>
    <w:p w14:paraId="46F32C3E" w14:textId="2341D24B" w:rsidR="00BF6F92" w:rsidRPr="001876D0" w:rsidRDefault="00A70DC8" w:rsidP="001876D0">
      <w:pPr>
        <w:tabs>
          <w:tab w:val="left" w:pos="1042"/>
        </w:tabs>
        <w:rPr>
          <w:noProof/>
        </w:rPr>
      </w:pPr>
      <w:r w:rsidRPr="00A70DC8">
        <w:rPr>
          <w:b/>
          <w:noProof/>
        </w:rPr>
        <w:t>Salami ingredients:</w:t>
      </w:r>
      <w:r>
        <w:rPr>
          <w:noProof/>
        </w:rPr>
        <w:t xml:space="preserve"> Pork, Salt, Sugar, Wine, Spices, Dextrose, Garlic, Ascorbic Acid, Lactic Acid, Sodium Nitrite, Sodium Nitrate.</w:t>
      </w:r>
      <w:bookmarkStart w:id="0" w:name="_GoBack"/>
      <w:bookmarkEnd w:id="0"/>
    </w:p>
    <w:sectPr w:rsidR="00BF6F92" w:rsidRPr="001876D0" w:rsidSect="00A70DC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0B647" w14:textId="77777777" w:rsidR="005746B2" w:rsidRDefault="005746B2" w:rsidP="00347AB9">
      <w:r>
        <w:separator/>
      </w:r>
    </w:p>
  </w:endnote>
  <w:endnote w:type="continuationSeparator" w:id="0">
    <w:p w14:paraId="747F5C15" w14:textId="77777777" w:rsidR="005746B2" w:rsidRDefault="005746B2" w:rsidP="00347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AED273" w14:textId="77777777" w:rsidR="005746B2" w:rsidRDefault="005746B2" w:rsidP="00347AB9">
      <w:r>
        <w:separator/>
      </w:r>
    </w:p>
  </w:footnote>
  <w:footnote w:type="continuationSeparator" w:id="0">
    <w:p w14:paraId="05124FD7" w14:textId="77777777" w:rsidR="005746B2" w:rsidRDefault="005746B2" w:rsidP="00347A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AB9"/>
    <w:rsid w:val="000351F9"/>
    <w:rsid w:val="0005078E"/>
    <w:rsid w:val="00137090"/>
    <w:rsid w:val="001876D0"/>
    <w:rsid w:val="00322ED8"/>
    <w:rsid w:val="00347AB9"/>
    <w:rsid w:val="00530933"/>
    <w:rsid w:val="00555921"/>
    <w:rsid w:val="0055708D"/>
    <w:rsid w:val="005746B2"/>
    <w:rsid w:val="00736621"/>
    <w:rsid w:val="00766E5F"/>
    <w:rsid w:val="00924DA9"/>
    <w:rsid w:val="009852CB"/>
    <w:rsid w:val="00A70DC8"/>
    <w:rsid w:val="00AC43D5"/>
    <w:rsid w:val="00B360E7"/>
    <w:rsid w:val="00BF362F"/>
    <w:rsid w:val="00BF6F92"/>
    <w:rsid w:val="00C42EDC"/>
    <w:rsid w:val="00DA16CD"/>
    <w:rsid w:val="00E16E1F"/>
    <w:rsid w:val="00E26728"/>
    <w:rsid w:val="00E316DE"/>
    <w:rsid w:val="00EE6187"/>
    <w:rsid w:val="00FA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C0B6F"/>
  <w14:defaultImageDpi w14:val="300"/>
  <w15:docId w15:val="{8DEAC25C-4780-47BE-9EAD-15FB0ED2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A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AB9"/>
  </w:style>
  <w:style w:type="paragraph" w:styleId="Footer">
    <w:name w:val="footer"/>
    <w:basedOn w:val="Normal"/>
    <w:link w:val="FooterChar"/>
    <w:uiPriority w:val="99"/>
    <w:unhideWhenUsed/>
    <w:rsid w:val="00347A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AB9"/>
  </w:style>
  <w:style w:type="paragraph" w:styleId="BalloonText">
    <w:name w:val="Balloon Text"/>
    <w:basedOn w:val="Normal"/>
    <w:link w:val="BalloonTextChar"/>
    <w:uiPriority w:val="99"/>
    <w:semiHidden/>
    <w:unhideWhenUsed/>
    <w:rsid w:val="00DA16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6C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559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5A62CF13</Template>
  <TotalTime>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Estes</dc:creator>
  <cp:keywords/>
  <dc:description/>
  <cp:lastModifiedBy>Farmer, Stephanie [DH]</cp:lastModifiedBy>
  <cp:revision>2</cp:revision>
  <cp:lastPrinted>2014-12-09T16:35:00Z</cp:lastPrinted>
  <dcterms:created xsi:type="dcterms:W3CDTF">2014-12-09T22:26:00Z</dcterms:created>
  <dcterms:modified xsi:type="dcterms:W3CDTF">2014-12-09T22:26:00Z</dcterms:modified>
</cp:coreProperties>
</file>